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C5D" w:rsidRDefault="00365C5D" w:rsidP="00365C5D">
      <w:pPr>
        <w:pStyle w:val="SEHeader"/>
        <w:jc w:val="right"/>
      </w:pPr>
      <w:r>
        <w:rPr>
          <w:noProof/>
          <w:lang w:eastAsia="en-GB"/>
        </w:rPr>
        <w:drawing>
          <wp:inline distT="0" distB="0" distL="0" distR="0">
            <wp:extent cx="2341324" cy="880339"/>
            <wp:effectExtent l="19050" t="0" r="1826" b="0"/>
            <wp:docPr id="2" name="Picture 1" descr="H2O Swim Fitne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O Swim Fitness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783" cy="88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5D" w:rsidRDefault="00365C5D" w:rsidP="004A1F64">
      <w:pPr>
        <w:pStyle w:val="SEHeader"/>
      </w:pPr>
    </w:p>
    <w:p w:rsidR="00384186" w:rsidRDefault="00384186" w:rsidP="00365C5D">
      <w:pPr>
        <w:pStyle w:val="SEHeader"/>
        <w:tabs>
          <w:tab w:val="right" w:pos="13960"/>
        </w:tabs>
        <w:rPr>
          <w:color w:val="auto"/>
          <w:u w:val="single"/>
        </w:rPr>
      </w:pPr>
      <w:r w:rsidRPr="00365C5D">
        <w:rPr>
          <w:color w:val="auto"/>
          <w:u w:val="single"/>
        </w:rPr>
        <w:t>Covid-19 Risk Assessment</w:t>
      </w:r>
      <w:r w:rsidR="00F36B57" w:rsidRPr="00365C5D">
        <w:rPr>
          <w:color w:val="auto"/>
          <w:u w:val="single"/>
        </w:rPr>
        <w:t xml:space="preserve"> for </w:t>
      </w:r>
      <w:r w:rsidR="00365C5D" w:rsidRPr="00365C5D">
        <w:rPr>
          <w:color w:val="auto"/>
          <w:u w:val="single"/>
        </w:rPr>
        <w:t>H20 Swim Fitness Ltd</w:t>
      </w:r>
    </w:p>
    <w:p w:rsidR="00365C5D" w:rsidRPr="00365C5D" w:rsidRDefault="00365C5D" w:rsidP="00365C5D">
      <w:pPr>
        <w:pStyle w:val="SEHeader"/>
        <w:tabs>
          <w:tab w:val="right" w:pos="13960"/>
        </w:tabs>
        <w:rPr>
          <w:color w:val="auto"/>
          <w:sz w:val="16"/>
          <w:szCs w:val="16"/>
          <w:u w:val="single"/>
        </w:rPr>
      </w:pPr>
    </w:p>
    <w:p w:rsidR="004A1F64" w:rsidRDefault="004A1F64" w:rsidP="004A1F64">
      <w:pPr>
        <w:pStyle w:val="SEBodytext"/>
      </w:pPr>
    </w:p>
    <w:tbl>
      <w:tblPr>
        <w:tblStyle w:val="GridTableLight"/>
        <w:tblW w:w="0" w:type="auto"/>
        <w:shd w:val="clear" w:color="auto" w:fill="FFFFFF" w:themeFill="background1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3256"/>
        <w:gridCol w:w="2409"/>
        <w:gridCol w:w="971"/>
        <w:gridCol w:w="2809"/>
        <w:gridCol w:w="1563"/>
        <w:gridCol w:w="2879"/>
      </w:tblGrid>
      <w:tr w:rsidR="004A1F64" w:rsidRPr="004A1F64" w:rsidTr="004A1F64">
        <w:tc>
          <w:tcPr>
            <w:tcW w:w="3256" w:type="dxa"/>
            <w:shd w:val="clear" w:color="auto" w:fill="F2F2F2" w:themeFill="background1" w:themeFillShade="F2"/>
          </w:tcPr>
          <w:p w:rsidR="004A1F64" w:rsidRPr="004A1F64" w:rsidRDefault="004A1F64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Date risk assessment carried out:</w:t>
            </w:r>
          </w:p>
        </w:tc>
        <w:tc>
          <w:tcPr>
            <w:tcW w:w="2409" w:type="dxa"/>
            <w:shd w:val="clear" w:color="auto" w:fill="FFFFFF" w:themeFill="background1"/>
          </w:tcPr>
          <w:p w:rsidR="004A1F64" w:rsidRPr="004A1F64" w:rsidRDefault="00365C5D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10/08/2020</w:t>
            </w:r>
          </w:p>
        </w:tc>
        <w:tc>
          <w:tcPr>
            <w:tcW w:w="971" w:type="dxa"/>
            <w:shd w:val="clear" w:color="auto" w:fill="F2F2F2" w:themeFill="background1" w:themeFillShade="F2"/>
          </w:tcPr>
          <w:p w:rsidR="004A1F64" w:rsidRPr="004A1F64" w:rsidRDefault="004A1F64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Person:</w:t>
            </w:r>
          </w:p>
        </w:tc>
        <w:tc>
          <w:tcPr>
            <w:tcW w:w="2809" w:type="dxa"/>
            <w:shd w:val="clear" w:color="auto" w:fill="FFFFFF" w:themeFill="background1"/>
          </w:tcPr>
          <w:p w:rsidR="004A1F64" w:rsidRPr="004A1F64" w:rsidRDefault="00365C5D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Hayley O’Neil</w:t>
            </w:r>
          </w:p>
        </w:tc>
        <w:tc>
          <w:tcPr>
            <w:tcW w:w="1563" w:type="dxa"/>
            <w:shd w:val="clear" w:color="auto" w:fill="F2F2F2" w:themeFill="background1" w:themeFillShade="F2"/>
          </w:tcPr>
          <w:p w:rsidR="004A1F64" w:rsidRPr="004A1F64" w:rsidRDefault="004A1F64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Review date:</w:t>
            </w:r>
          </w:p>
        </w:tc>
        <w:tc>
          <w:tcPr>
            <w:tcW w:w="2879" w:type="dxa"/>
            <w:shd w:val="clear" w:color="auto" w:fill="FFFFFF" w:themeFill="background1"/>
          </w:tcPr>
          <w:p w:rsidR="001B5DA6" w:rsidRPr="004A1F64" w:rsidRDefault="001B5DA6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Continual Monitoring in line with changes to Government and Swim England Guidelines</w:t>
            </w:r>
          </w:p>
        </w:tc>
      </w:tr>
    </w:tbl>
    <w:p w:rsidR="004A1F64" w:rsidRDefault="004A1F64" w:rsidP="004A1F64">
      <w:pPr>
        <w:pStyle w:val="SEBodytext"/>
      </w:pPr>
    </w:p>
    <w:tbl>
      <w:tblPr>
        <w:tblStyle w:val="GridTable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2392"/>
        <w:gridCol w:w="2337"/>
        <w:gridCol w:w="2357"/>
        <w:gridCol w:w="2548"/>
        <w:gridCol w:w="2187"/>
        <w:gridCol w:w="2066"/>
      </w:tblGrid>
      <w:tr w:rsidR="004B2257" w:rsidRPr="004A1F64" w:rsidTr="00310645">
        <w:tc>
          <w:tcPr>
            <w:tcW w:w="2392" w:type="dxa"/>
            <w:shd w:val="clear" w:color="auto" w:fill="555555" w:themeFill="text1"/>
          </w:tcPr>
          <w:p w:rsidR="004B2257" w:rsidRPr="004A1F64" w:rsidRDefault="00995483" w:rsidP="004A1F64">
            <w:pPr>
              <w:pStyle w:val="SEBodytext"/>
              <w:rPr>
                <w:color w:val="FFFFFF" w:themeColor="background1"/>
                <w:sz w:val="20"/>
              </w:rPr>
            </w:pPr>
            <w:r w:rsidRPr="004A1F64">
              <w:rPr>
                <w:color w:val="FFFFFF" w:themeColor="background1"/>
                <w:sz w:val="20"/>
              </w:rPr>
              <w:t>What is the Hazard</w:t>
            </w:r>
            <w:r w:rsidR="004B2257" w:rsidRPr="004A1F64">
              <w:rPr>
                <w:color w:val="FFFFFF" w:themeColor="background1"/>
                <w:sz w:val="20"/>
              </w:rPr>
              <w:t>?</w:t>
            </w:r>
          </w:p>
        </w:tc>
        <w:tc>
          <w:tcPr>
            <w:tcW w:w="2337" w:type="dxa"/>
            <w:shd w:val="clear" w:color="auto" w:fill="555555" w:themeFill="text1"/>
          </w:tcPr>
          <w:p w:rsidR="004B2257" w:rsidRPr="004A1F64" w:rsidRDefault="004B2257" w:rsidP="004A1F64">
            <w:pPr>
              <w:pStyle w:val="SEBodytext"/>
              <w:rPr>
                <w:color w:val="FFFFFF" w:themeColor="background1"/>
                <w:sz w:val="20"/>
              </w:rPr>
            </w:pPr>
            <w:r w:rsidRPr="004A1F64">
              <w:rPr>
                <w:color w:val="FFFFFF" w:themeColor="background1"/>
                <w:sz w:val="20"/>
              </w:rPr>
              <w:t>Who might be harmed</w:t>
            </w:r>
          </w:p>
        </w:tc>
        <w:tc>
          <w:tcPr>
            <w:tcW w:w="2357" w:type="dxa"/>
            <w:shd w:val="clear" w:color="auto" w:fill="555555" w:themeFill="text1"/>
          </w:tcPr>
          <w:p w:rsidR="004B2257" w:rsidRPr="004A1F64" w:rsidRDefault="004B2257" w:rsidP="004A1F64">
            <w:pPr>
              <w:pStyle w:val="SEBodytext"/>
              <w:rPr>
                <w:color w:val="FFFFFF" w:themeColor="background1"/>
                <w:sz w:val="20"/>
              </w:rPr>
            </w:pPr>
            <w:r w:rsidRPr="004A1F64">
              <w:rPr>
                <w:color w:val="FFFFFF" w:themeColor="background1"/>
                <w:sz w:val="20"/>
              </w:rPr>
              <w:t xml:space="preserve">Risk </w:t>
            </w:r>
            <w:r w:rsidR="004A1F64" w:rsidRPr="004A1F64">
              <w:rPr>
                <w:color w:val="FFFFFF" w:themeColor="background1"/>
                <w:sz w:val="20"/>
              </w:rPr>
              <w:t>r</w:t>
            </w:r>
            <w:r w:rsidRPr="004A1F64">
              <w:rPr>
                <w:color w:val="FFFFFF" w:themeColor="background1"/>
                <w:sz w:val="20"/>
              </w:rPr>
              <w:t xml:space="preserve">ating </w:t>
            </w:r>
            <w:r w:rsidR="004A1F64" w:rsidRPr="004A1F64">
              <w:rPr>
                <w:color w:val="FFFFFF" w:themeColor="background1"/>
                <w:sz w:val="20"/>
              </w:rPr>
              <w:t>b</w:t>
            </w:r>
            <w:r w:rsidRPr="004A1F64">
              <w:rPr>
                <w:color w:val="FFFFFF" w:themeColor="background1"/>
                <w:sz w:val="20"/>
              </w:rPr>
              <w:t xml:space="preserve">efore </w:t>
            </w:r>
            <w:r w:rsidR="004A1F64" w:rsidRPr="004A1F64">
              <w:rPr>
                <w:color w:val="FFFFFF" w:themeColor="background1"/>
                <w:sz w:val="20"/>
              </w:rPr>
              <w:t>c</w:t>
            </w:r>
            <w:r w:rsidRPr="004A1F64">
              <w:rPr>
                <w:color w:val="FFFFFF" w:themeColor="background1"/>
                <w:sz w:val="20"/>
              </w:rPr>
              <w:t>ontrols</w:t>
            </w:r>
          </w:p>
        </w:tc>
        <w:tc>
          <w:tcPr>
            <w:tcW w:w="2548" w:type="dxa"/>
            <w:shd w:val="clear" w:color="auto" w:fill="555555" w:themeFill="text1"/>
          </w:tcPr>
          <w:p w:rsidR="004B2257" w:rsidRPr="004A1F64" w:rsidRDefault="004B2257" w:rsidP="007907EC">
            <w:pPr>
              <w:pStyle w:val="SEBodytext"/>
              <w:rPr>
                <w:color w:val="FFFFFF" w:themeColor="background1"/>
                <w:sz w:val="20"/>
              </w:rPr>
            </w:pPr>
            <w:r w:rsidRPr="004A1F64">
              <w:rPr>
                <w:color w:val="FFFFFF" w:themeColor="background1"/>
                <w:sz w:val="20"/>
              </w:rPr>
              <w:t xml:space="preserve">Controls </w:t>
            </w:r>
            <w:r w:rsidR="007907EC">
              <w:rPr>
                <w:color w:val="FFFFFF" w:themeColor="background1"/>
                <w:sz w:val="20"/>
              </w:rPr>
              <w:t>considered</w:t>
            </w:r>
          </w:p>
        </w:tc>
        <w:tc>
          <w:tcPr>
            <w:tcW w:w="2187" w:type="dxa"/>
            <w:shd w:val="clear" w:color="auto" w:fill="555555" w:themeFill="text1"/>
          </w:tcPr>
          <w:p w:rsidR="004B2257" w:rsidRPr="004A1F64" w:rsidRDefault="004B2257" w:rsidP="004A1F64">
            <w:pPr>
              <w:pStyle w:val="SEBodytext"/>
              <w:rPr>
                <w:color w:val="FFFFFF" w:themeColor="background1"/>
                <w:sz w:val="20"/>
              </w:rPr>
            </w:pPr>
            <w:r w:rsidRPr="004A1F64">
              <w:rPr>
                <w:color w:val="FFFFFF" w:themeColor="background1"/>
                <w:sz w:val="20"/>
              </w:rPr>
              <w:t xml:space="preserve">Risk rating </w:t>
            </w:r>
            <w:r w:rsidR="004A1F64" w:rsidRPr="004A1F64">
              <w:rPr>
                <w:color w:val="FFFFFF" w:themeColor="background1"/>
                <w:sz w:val="20"/>
              </w:rPr>
              <w:t>a</w:t>
            </w:r>
            <w:r w:rsidRPr="004A1F64">
              <w:rPr>
                <w:color w:val="FFFFFF" w:themeColor="background1"/>
                <w:sz w:val="20"/>
              </w:rPr>
              <w:t xml:space="preserve">fter </w:t>
            </w:r>
            <w:r w:rsidR="004A1F64" w:rsidRPr="004A1F64">
              <w:rPr>
                <w:color w:val="FFFFFF" w:themeColor="background1"/>
                <w:sz w:val="20"/>
              </w:rPr>
              <w:t>c</w:t>
            </w:r>
            <w:r w:rsidRPr="004A1F64">
              <w:rPr>
                <w:color w:val="FFFFFF" w:themeColor="background1"/>
                <w:sz w:val="20"/>
              </w:rPr>
              <w:t>ontrols</w:t>
            </w:r>
          </w:p>
        </w:tc>
        <w:tc>
          <w:tcPr>
            <w:tcW w:w="2066" w:type="dxa"/>
            <w:shd w:val="clear" w:color="auto" w:fill="555555" w:themeFill="text1"/>
          </w:tcPr>
          <w:p w:rsidR="004B2257" w:rsidRPr="004A1F64" w:rsidRDefault="004B2257" w:rsidP="004A1F64">
            <w:pPr>
              <w:pStyle w:val="SEBodytext"/>
              <w:rPr>
                <w:color w:val="FFFFFF" w:themeColor="background1"/>
                <w:sz w:val="20"/>
              </w:rPr>
            </w:pPr>
            <w:r w:rsidRPr="004A1F64">
              <w:rPr>
                <w:color w:val="FFFFFF" w:themeColor="background1"/>
                <w:sz w:val="20"/>
              </w:rPr>
              <w:t xml:space="preserve">Actioned by </w:t>
            </w:r>
          </w:p>
        </w:tc>
      </w:tr>
      <w:tr w:rsidR="004B2257" w:rsidRPr="004A1F64" w:rsidTr="00310645">
        <w:tc>
          <w:tcPr>
            <w:tcW w:w="2392" w:type="dxa"/>
            <w:shd w:val="clear" w:color="auto" w:fill="FFFFFF" w:themeFill="background1"/>
          </w:tcPr>
          <w:p w:rsidR="00AC0A62" w:rsidRPr="002B052B" w:rsidRDefault="004B2257" w:rsidP="004A1F64">
            <w:pPr>
              <w:pStyle w:val="SEBodytext"/>
              <w:rPr>
                <w:b/>
                <w:color w:val="EE3A24" w:themeColor="accent3"/>
                <w:sz w:val="24"/>
                <w:u w:val="single"/>
              </w:rPr>
            </w:pPr>
            <w:r w:rsidRPr="002B052B">
              <w:rPr>
                <w:b/>
                <w:color w:val="EE3A24" w:themeColor="accent3"/>
                <w:sz w:val="24"/>
                <w:u w:val="single"/>
              </w:rPr>
              <w:t>Spread of Covid-19 Coronavirus</w:t>
            </w:r>
          </w:p>
        </w:tc>
        <w:tc>
          <w:tcPr>
            <w:tcW w:w="2337" w:type="dxa"/>
            <w:shd w:val="clear" w:color="auto" w:fill="FFFFFF" w:themeFill="background1"/>
          </w:tcPr>
          <w:p w:rsidR="00284499" w:rsidRPr="004A1F64" w:rsidRDefault="00284499" w:rsidP="004A1F64">
            <w:pPr>
              <w:pStyle w:val="SEBodytext"/>
              <w:rPr>
                <w:sz w:val="20"/>
              </w:rPr>
            </w:pPr>
          </w:p>
        </w:tc>
        <w:tc>
          <w:tcPr>
            <w:tcW w:w="2357" w:type="dxa"/>
            <w:shd w:val="clear" w:color="auto" w:fill="FFFFFF" w:themeFill="background1"/>
          </w:tcPr>
          <w:p w:rsidR="004B2257" w:rsidRPr="004A1F64" w:rsidRDefault="004B2257" w:rsidP="004A1F64">
            <w:pPr>
              <w:pStyle w:val="SEBodytext"/>
              <w:rPr>
                <w:sz w:val="20"/>
              </w:rPr>
            </w:pPr>
          </w:p>
        </w:tc>
        <w:tc>
          <w:tcPr>
            <w:tcW w:w="2548" w:type="dxa"/>
            <w:shd w:val="clear" w:color="auto" w:fill="FFFFFF" w:themeFill="background1"/>
          </w:tcPr>
          <w:p w:rsidR="004B2257" w:rsidRPr="004A1F64" w:rsidRDefault="004B2257" w:rsidP="004A1F64">
            <w:pPr>
              <w:pStyle w:val="SEBodytext"/>
              <w:rPr>
                <w:sz w:val="20"/>
              </w:rPr>
            </w:pPr>
          </w:p>
        </w:tc>
        <w:tc>
          <w:tcPr>
            <w:tcW w:w="2187" w:type="dxa"/>
            <w:shd w:val="clear" w:color="auto" w:fill="FFFFFF" w:themeFill="background1"/>
          </w:tcPr>
          <w:p w:rsidR="004B2257" w:rsidRPr="004A1F64" w:rsidRDefault="004B2257" w:rsidP="004A1F64">
            <w:pPr>
              <w:pStyle w:val="SEBodytext"/>
              <w:rPr>
                <w:sz w:val="20"/>
              </w:rPr>
            </w:pPr>
          </w:p>
        </w:tc>
        <w:tc>
          <w:tcPr>
            <w:tcW w:w="2066" w:type="dxa"/>
            <w:shd w:val="clear" w:color="auto" w:fill="FFFFFF" w:themeFill="background1"/>
          </w:tcPr>
          <w:p w:rsidR="004B2257" w:rsidRPr="004A1F64" w:rsidRDefault="004B2257" w:rsidP="004A1F64">
            <w:pPr>
              <w:pStyle w:val="SEBodytext"/>
              <w:rPr>
                <w:sz w:val="20"/>
              </w:rPr>
            </w:pPr>
          </w:p>
        </w:tc>
      </w:tr>
      <w:tr w:rsidR="00284499" w:rsidRPr="004A1F64" w:rsidTr="00310645">
        <w:tc>
          <w:tcPr>
            <w:tcW w:w="2392" w:type="dxa"/>
            <w:shd w:val="clear" w:color="auto" w:fill="F2F2F2" w:themeFill="background1" w:themeFillShade="F2"/>
          </w:tcPr>
          <w:p w:rsidR="00284499" w:rsidRPr="004A1F64" w:rsidRDefault="00284499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Carpark</w:t>
            </w:r>
          </w:p>
          <w:p w:rsidR="00284499" w:rsidRPr="004A1F64" w:rsidRDefault="00284499" w:rsidP="004A1F64">
            <w:pPr>
              <w:pStyle w:val="SEBodytext"/>
              <w:rPr>
                <w:sz w:val="20"/>
              </w:rPr>
            </w:pPr>
          </w:p>
        </w:tc>
        <w:tc>
          <w:tcPr>
            <w:tcW w:w="2337" w:type="dxa"/>
            <w:shd w:val="clear" w:color="auto" w:fill="F2F2F2" w:themeFill="background1" w:themeFillShade="F2"/>
          </w:tcPr>
          <w:p w:rsidR="004A1F64" w:rsidRDefault="008F639D" w:rsidP="004A1F6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4A1F64" w:rsidRDefault="004A1F64" w:rsidP="004A1F6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Parents</w:t>
            </w:r>
          </w:p>
          <w:p w:rsidR="004A1F64" w:rsidRDefault="004A1F64" w:rsidP="004A1F6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Guardians</w:t>
            </w:r>
          </w:p>
          <w:p w:rsidR="004A1F64" w:rsidRDefault="008F639D" w:rsidP="004A1F6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284499" w:rsidRPr="004A1F64" w:rsidRDefault="008F639D" w:rsidP="004A1F6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:rsidR="00284499" w:rsidRPr="004A1F64" w:rsidRDefault="00284499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High</w:t>
            </w:r>
          </w:p>
        </w:tc>
        <w:tc>
          <w:tcPr>
            <w:tcW w:w="2548" w:type="dxa"/>
            <w:shd w:val="clear" w:color="auto" w:fill="F2F2F2" w:themeFill="background1" w:themeFillShade="F2"/>
          </w:tcPr>
          <w:p w:rsidR="00284499" w:rsidRPr="008F639D" w:rsidRDefault="004E3D68" w:rsidP="008F639D">
            <w:pPr>
              <w:pStyle w:val="SEBodytext"/>
              <w:numPr>
                <w:ilvl w:val="0"/>
                <w:numId w:val="5"/>
              </w:numPr>
              <w:ind w:left="360"/>
              <w:rPr>
                <w:sz w:val="20"/>
              </w:rPr>
            </w:pPr>
            <w:r w:rsidRPr="004A1F64">
              <w:rPr>
                <w:sz w:val="20"/>
              </w:rPr>
              <w:t xml:space="preserve">Information to members on </w:t>
            </w:r>
            <w:r w:rsidR="007517B0" w:rsidRPr="004A1F64">
              <w:rPr>
                <w:sz w:val="20"/>
              </w:rPr>
              <w:t>s</w:t>
            </w:r>
            <w:r w:rsidR="00371094" w:rsidRPr="004A1F64">
              <w:rPr>
                <w:sz w:val="20"/>
              </w:rPr>
              <w:t>ocial d</w:t>
            </w:r>
            <w:r w:rsidR="00334DC8" w:rsidRPr="004A1F64">
              <w:rPr>
                <w:sz w:val="20"/>
              </w:rPr>
              <w:t>istancing d</w:t>
            </w:r>
            <w:r w:rsidR="007517B0" w:rsidRPr="004A1F64">
              <w:rPr>
                <w:sz w:val="20"/>
              </w:rPr>
              <w:t>esignated c</w:t>
            </w:r>
            <w:r w:rsidR="00334DC8" w:rsidRPr="004A1F64">
              <w:rPr>
                <w:sz w:val="20"/>
              </w:rPr>
              <w:t xml:space="preserve">ar </w:t>
            </w:r>
            <w:r w:rsidR="00371094" w:rsidRPr="004A1F64">
              <w:rPr>
                <w:sz w:val="20"/>
              </w:rPr>
              <w:t>parking signage and controls</w:t>
            </w:r>
            <w:r w:rsidR="00334DC8" w:rsidRPr="004A1F64">
              <w:rPr>
                <w:sz w:val="20"/>
              </w:rPr>
              <w:t xml:space="preserve"> at facility</w:t>
            </w:r>
            <w:r w:rsidR="00C762A2" w:rsidRPr="004A1F64">
              <w:rPr>
                <w:sz w:val="20"/>
              </w:rPr>
              <w:t xml:space="preserve">. </w:t>
            </w:r>
          </w:p>
        </w:tc>
        <w:tc>
          <w:tcPr>
            <w:tcW w:w="2187" w:type="dxa"/>
            <w:shd w:val="clear" w:color="auto" w:fill="F2F2F2" w:themeFill="background1" w:themeFillShade="F2"/>
          </w:tcPr>
          <w:p w:rsidR="00284499" w:rsidRPr="004A1F64" w:rsidRDefault="007F5D72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Medium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284499" w:rsidRPr="004A1F64" w:rsidRDefault="008F639D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H20 Swim Fitness Ltd</w:t>
            </w:r>
            <w:r w:rsidR="008F6AE2" w:rsidRPr="004A1F64">
              <w:rPr>
                <w:sz w:val="20"/>
              </w:rPr>
              <w:t xml:space="preserve"> </w:t>
            </w:r>
            <w:r w:rsidR="008A51DF" w:rsidRPr="004A1F64">
              <w:rPr>
                <w:sz w:val="20"/>
              </w:rPr>
              <w:t>and Facility Oper</w:t>
            </w:r>
            <w:r w:rsidR="008F6AE2" w:rsidRPr="004A1F64">
              <w:rPr>
                <w:sz w:val="20"/>
              </w:rPr>
              <w:t>a</w:t>
            </w:r>
            <w:r w:rsidR="008A51DF" w:rsidRPr="004A1F64">
              <w:rPr>
                <w:sz w:val="20"/>
              </w:rPr>
              <w:t>t</w:t>
            </w:r>
            <w:r w:rsidR="008F6AE2" w:rsidRPr="004A1F64">
              <w:rPr>
                <w:sz w:val="20"/>
              </w:rPr>
              <w:t>or</w:t>
            </w:r>
          </w:p>
        </w:tc>
      </w:tr>
      <w:tr w:rsidR="008A51DF" w:rsidRPr="004A1F64" w:rsidTr="00310645">
        <w:tc>
          <w:tcPr>
            <w:tcW w:w="2392" w:type="dxa"/>
            <w:shd w:val="clear" w:color="auto" w:fill="FFFFFF" w:themeFill="background1"/>
          </w:tcPr>
          <w:p w:rsidR="004B2257" w:rsidRPr="004A1F64" w:rsidRDefault="008F639D" w:rsidP="008F639D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Entrance to venue</w:t>
            </w:r>
            <w:r w:rsidR="008A51DF" w:rsidRPr="004A1F64">
              <w:rPr>
                <w:sz w:val="20"/>
              </w:rPr>
              <w:t xml:space="preserve"> </w:t>
            </w:r>
          </w:p>
        </w:tc>
        <w:tc>
          <w:tcPr>
            <w:tcW w:w="2337" w:type="dxa"/>
            <w:shd w:val="clear" w:color="auto" w:fill="FFFFFF" w:themeFill="background1"/>
          </w:tcPr>
          <w:p w:rsidR="008F639D" w:rsidRDefault="008F639D" w:rsidP="008F639D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8F639D" w:rsidRDefault="008F639D" w:rsidP="008F639D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217EF8" w:rsidRPr="004A1F64" w:rsidRDefault="008F639D" w:rsidP="008F639D">
            <w:pPr>
              <w:pStyle w:val="SEBodytext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</w:p>
        </w:tc>
        <w:tc>
          <w:tcPr>
            <w:tcW w:w="2357" w:type="dxa"/>
            <w:shd w:val="clear" w:color="auto" w:fill="FFFFFF" w:themeFill="background1"/>
          </w:tcPr>
          <w:p w:rsidR="004B2257" w:rsidRPr="004A1F64" w:rsidRDefault="00284499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High</w:t>
            </w:r>
          </w:p>
        </w:tc>
        <w:tc>
          <w:tcPr>
            <w:tcW w:w="2548" w:type="dxa"/>
            <w:shd w:val="clear" w:color="auto" w:fill="FFFFFF" w:themeFill="background1"/>
          </w:tcPr>
          <w:p w:rsidR="008F639D" w:rsidRDefault="008F639D" w:rsidP="004A1F64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Signs for social distancing to be adhered to.</w:t>
            </w:r>
          </w:p>
          <w:p w:rsidR="00D03157" w:rsidRDefault="00D03157" w:rsidP="00D03157">
            <w:pPr>
              <w:pStyle w:val="SEBodytext"/>
              <w:ind w:left="360"/>
              <w:rPr>
                <w:sz w:val="20"/>
              </w:rPr>
            </w:pPr>
          </w:p>
          <w:p w:rsidR="00D03157" w:rsidRDefault="00D03157" w:rsidP="004A1F64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Swimmers must arrive on time and no more than 5 minutes before the start of their designated swim.</w:t>
            </w:r>
          </w:p>
          <w:p w:rsidR="008F639D" w:rsidRDefault="008F639D" w:rsidP="008F639D">
            <w:pPr>
              <w:pStyle w:val="SEBodytext"/>
              <w:rPr>
                <w:sz w:val="20"/>
              </w:rPr>
            </w:pPr>
          </w:p>
          <w:p w:rsidR="00426BF8" w:rsidRDefault="008F639D" w:rsidP="00426BF8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 xml:space="preserve">One-way entrance scheme </w:t>
            </w:r>
          </w:p>
          <w:p w:rsidR="00426BF8" w:rsidRPr="00426BF8" w:rsidRDefault="00426BF8" w:rsidP="00426BF8">
            <w:pPr>
              <w:pStyle w:val="SEBodytext"/>
              <w:rPr>
                <w:sz w:val="20"/>
              </w:rPr>
            </w:pPr>
          </w:p>
          <w:p w:rsidR="008F639D" w:rsidRDefault="008F639D" w:rsidP="004A1F64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 xml:space="preserve">Only swimmers, teachers and assitants to come into the building (parents &amp; guardians to remain outside). </w:t>
            </w:r>
          </w:p>
          <w:p w:rsidR="00D03157" w:rsidRDefault="00D03157" w:rsidP="00D03157">
            <w:pPr>
              <w:pStyle w:val="SEBodytext"/>
              <w:ind w:left="360"/>
              <w:rPr>
                <w:sz w:val="20"/>
              </w:rPr>
            </w:pPr>
          </w:p>
          <w:p w:rsidR="007F41EE" w:rsidRDefault="007F41EE" w:rsidP="004A1F64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Hand sanitiser will be provided and must be used by all entering the venue</w:t>
            </w:r>
          </w:p>
          <w:p w:rsidR="007F41EE" w:rsidRPr="007F41EE" w:rsidRDefault="007F41EE" w:rsidP="007F41EE">
            <w:pPr>
              <w:rPr>
                <w:sz w:val="20"/>
              </w:rPr>
            </w:pPr>
          </w:p>
          <w:p w:rsidR="007F41EE" w:rsidRDefault="007F41EE" w:rsidP="004A1F64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Temperatures will be taken on arrival. Anyone showing high temperatures will be removed immediately.</w:t>
            </w:r>
          </w:p>
          <w:p w:rsidR="00541BA7" w:rsidRDefault="00541BA7" w:rsidP="00541BA7">
            <w:pPr>
              <w:pStyle w:val="SEBodytext"/>
              <w:ind w:left="360"/>
              <w:rPr>
                <w:sz w:val="20"/>
              </w:rPr>
            </w:pPr>
          </w:p>
          <w:p w:rsidR="00C06976" w:rsidRPr="004A1F64" w:rsidRDefault="00C06976" w:rsidP="004A1F64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Information given to parents</w:t>
            </w:r>
            <w:r w:rsidR="008F639D">
              <w:rPr>
                <w:sz w:val="20"/>
              </w:rPr>
              <w:t>/guardians</w:t>
            </w:r>
            <w:r>
              <w:rPr>
                <w:sz w:val="20"/>
              </w:rPr>
              <w:t xml:space="preserve"> of protocols</w:t>
            </w:r>
            <w:r w:rsidR="00541BA7">
              <w:rPr>
                <w:sz w:val="20"/>
              </w:rPr>
              <w:t>.</w:t>
            </w:r>
          </w:p>
        </w:tc>
        <w:tc>
          <w:tcPr>
            <w:tcW w:w="2187" w:type="dxa"/>
            <w:shd w:val="clear" w:color="auto" w:fill="FFFFFF" w:themeFill="background1"/>
          </w:tcPr>
          <w:p w:rsidR="004B2257" w:rsidRPr="004A1F64" w:rsidRDefault="007F5D72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lastRenderedPageBreak/>
              <w:t>Medium</w:t>
            </w:r>
          </w:p>
        </w:tc>
        <w:tc>
          <w:tcPr>
            <w:tcW w:w="2066" w:type="dxa"/>
            <w:shd w:val="clear" w:color="auto" w:fill="FFFFFF" w:themeFill="background1"/>
          </w:tcPr>
          <w:p w:rsidR="007F41EE" w:rsidRDefault="002B052B" w:rsidP="007F41EE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 xml:space="preserve">Lead Teacher </w:t>
            </w:r>
            <w:r w:rsidR="007F41EE">
              <w:rPr>
                <w:sz w:val="20"/>
              </w:rPr>
              <w:t xml:space="preserve">of </w:t>
            </w:r>
            <w:r w:rsidR="008F639D">
              <w:rPr>
                <w:sz w:val="20"/>
              </w:rPr>
              <w:t>H20 Swim Fitness Ltd</w:t>
            </w:r>
            <w:r w:rsidR="008F639D" w:rsidRPr="004A1F64">
              <w:rPr>
                <w:sz w:val="20"/>
              </w:rPr>
              <w:t xml:space="preserve"> </w:t>
            </w:r>
          </w:p>
          <w:p w:rsidR="004B2257" w:rsidRPr="004A1F64" w:rsidRDefault="008F639D" w:rsidP="007F41EE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Facility Operator</w:t>
            </w:r>
          </w:p>
        </w:tc>
      </w:tr>
      <w:tr w:rsidR="008A51DF" w:rsidRPr="004A1F64" w:rsidTr="007F41EE">
        <w:tc>
          <w:tcPr>
            <w:tcW w:w="2392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B2257" w:rsidRDefault="006565B6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lastRenderedPageBreak/>
              <w:t xml:space="preserve">Changing </w:t>
            </w:r>
            <w:r w:rsidR="004A1F64">
              <w:rPr>
                <w:sz w:val="20"/>
              </w:rPr>
              <w:t>r</w:t>
            </w:r>
            <w:r w:rsidRPr="004A1F64">
              <w:rPr>
                <w:sz w:val="20"/>
              </w:rPr>
              <w:t>ooms</w:t>
            </w:r>
          </w:p>
          <w:p w:rsidR="00310645" w:rsidRDefault="00310645" w:rsidP="004A1F64">
            <w:pPr>
              <w:pStyle w:val="SEBodytext"/>
              <w:rPr>
                <w:sz w:val="20"/>
              </w:rPr>
            </w:pPr>
          </w:p>
          <w:p w:rsidR="00310645" w:rsidRDefault="00310645" w:rsidP="004A1F64">
            <w:pPr>
              <w:pStyle w:val="SEBodytext"/>
              <w:rPr>
                <w:sz w:val="20"/>
              </w:rPr>
            </w:pPr>
          </w:p>
          <w:p w:rsidR="00310645" w:rsidRDefault="00310645" w:rsidP="004A1F64">
            <w:pPr>
              <w:pStyle w:val="SEBodytext"/>
              <w:rPr>
                <w:sz w:val="20"/>
              </w:rPr>
            </w:pPr>
          </w:p>
          <w:p w:rsidR="00310645" w:rsidRPr="00310645" w:rsidRDefault="00310645" w:rsidP="004A1F64">
            <w:pPr>
              <w:pStyle w:val="SEBodytext"/>
              <w:rPr>
                <w:i/>
                <w:sz w:val="20"/>
              </w:rPr>
            </w:pPr>
            <w:bookmarkStart w:id="0" w:name="_GoBack"/>
            <w:bookmarkEnd w:id="0"/>
          </w:p>
        </w:tc>
        <w:tc>
          <w:tcPr>
            <w:tcW w:w="233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350A4" w:rsidRDefault="004350A4" w:rsidP="004350A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4350A4" w:rsidRDefault="004350A4" w:rsidP="004350A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4A1F64" w:rsidRPr="004A1F64" w:rsidRDefault="004350A4" w:rsidP="004350A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  <w:r w:rsidRPr="004A1F64">
              <w:rPr>
                <w:sz w:val="20"/>
              </w:rPr>
              <w:t xml:space="preserve"> </w:t>
            </w:r>
          </w:p>
        </w:tc>
        <w:tc>
          <w:tcPr>
            <w:tcW w:w="235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B2257" w:rsidRPr="004A1F64" w:rsidRDefault="00284499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High</w:t>
            </w:r>
          </w:p>
        </w:tc>
        <w:tc>
          <w:tcPr>
            <w:tcW w:w="2548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A1F64" w:rsidRDefault="008F639D" w:rsidP="004350A4">
            <w:pPr>
              <w:pStyle w:val="SEBodytext"/>
              <w:numPr>
                <w:ilvl w:val="0"/>
                <w:numId w:val="14"/>
              </w:numPr>
              <w:ind w:left="427" w:hanging="427"/>
              <w:rPr>
                <w:sz w:val="20"/>
              </w:rPr>
            </w:pPr>
            <w:r>
              <w:rPr>
                <w:sz w:val="20"/>
              </w:rPr>
              <w:t>No changing rooms to be used</w:t>
            </w:r>
            <w:r w:rsidR="00C762A2" w:rsidRPr="004A1F64">
              <w:rPr>
                <w:sz w:val="20"/>
              </w:rPr>
              <w:t xml:space="preserve">. </w:t>
            </w:r>
          </w:p>
          <w:p w:rsidR="004A1F64" w:rsidRDefault="004A1F64" w:rsidP="004A1F64">
            <w:pPr>
              <w:pStyle w:val="SEBodytext"/>
              <w:rPr>
                <w:sz w:val="20"/>
              </w:rPr>
            </w:pPr>
          </w:p>
          <w:p w:rsidR="004B2257" w:rsidRDefault="008F639D" w:rsidP="004A1F64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  <w:r w:rsidR="00C762A2" w:rsidRPr="004A1F64">
              <w:rPr>
                <w:sz w:val="20"/>
              </w:rPr>
              <w:t xml:space="preserve"> to arrive in costume ready to swim.</w:t>
            </w:r>
          </w:p>
          <w:p w:rsidR="008F639D" w:rsidRDefault="008F639D" w:rsidP="008F639D">
            <w:pPr>
              <w:pStyle w:val="SEBodytext"/>
              <w:ind w:left="360"/>
              <w:rPr>
                <w:sz w:val="20"/>
              </w:rPr>
            </w:pPr>
          </w:p>
          <w:p w:rsidR="008F639D" w:rsidRPr="004A1F64" w:rsidRDefault="008F639D" w:rsidP="008F639D">
            <w:pPr>
              <w:pStyle w:val="SEBodytext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Swimmers to shower on poolside before entering the water.</w:t>
            </w:r>
          </w:p>
        </w:tc>
        <w:tc>
          <w:tcPr>
            <w:tcW w:w="2187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B2257" w:rsidRPr="004A1F64" w:rsidRDefault="007F5D72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Medium</w:t>
            </w:r>
          </w:p>
        </w:tc>
        <w:tc>
          <w:tcPr>
            <w:tcW w:w="2066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</w:tcPr>
          <w:p w:rsidR="004B2257" w:rsidRPr="004A1F64" w:rsidRDefault="007F41EE" w:rsidP="002B052B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 xml:space="preserve">Lead Teacher of </w:t>
            </w:r>
            <w:r w:rsidR="008F639D">
              <w:rPr>
                <w:sz w:val="20"/>
              </w:rPr>
              <w:t>H20 Swim Fitness Ltd</w:t>
            </w:r>
            <w:r w:rsidR="008F639D" w:rsidRPr="004A1F64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Swimmers </w:t>
            </w:r>
          </w:p>
        </w:tc>
      </w:tr>
      <w:tr w:rsidR="007F41EE" w:rsidRPr="004A1F64" w:rsidTr="007F41EE">
        <w:tc>
          <w:tcPr>
            <w:tcW w:w="2392" w:type="dxa"/>
            <w:shd w:val="clear" w:color="auto" w:fill="FFFFFF" w:themeFill="background1"/>
          </w:tcPr>
          <w:p w:rsidR="007F41EE" w:rsidRPr="004A1F64" w:rsidRDefault="007F41EE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Poolside</w:t>
            </w:r>
          </w:p>
        </w:tc>
        <w:tc>
          <w:tcPr>
            <w:tcW w:w="2337" w:type="dxa"/>
            <w:shd w:val="clear" w:color="auto" w:fill="FFFFFF" w:themeFill="background1"/>
          </w:tcPr>
          <w:p w:rsidR="007F41EE" w:rsidRDefault="007F41EE" w:rsidP="007F41EE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7F41EE" w:rsidRDefault="007F41EE" w:rsidP="007F41EE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7F41EE" w:rsidRPr="004A1F64" w:rsidRDefault="007F41EE" w:rsidP="007F41EE">
            <w:pPr>
              <w:pStyle w:val="SEBodytext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</w:p>
        </w:tc>
        <w:tc>
          <w:tcPr>
            <w:tcW w:w="2357" w:type="dxa"/>
            <w:shd w:val="clear" w:color="auto" w:fill="FFFFFF" w:themeFill="background1"/>
          </w:tcPr>
          <w:p w:rsidR="007F41EE" w:rsidRPr="004A1F64" w:rsidRDefault="007F41EE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High</w:t>
            </w:r>
          </w:p>
        </w:tc>
        <w:tc>
          <w:tcPr>
            <w:tcW w:w="2548" w:type="dxa"/>
            <w:shd w:val="clear" w:color="auto" w:fill="FFFFFF" w:themeFill="background1"/>
          </w:tcPr>
          <w:p w:rsidR="007F41EE" w:rsidRPr="00077A14" w:rsidRDefault="007F41EE" w:rsidP="00077A14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 w:rsidRPr="004A1F64">
              <w:rPr>
                <w:sz w:val="20"/>
              </w:rPr>
              <w:t xml:space="preserve">Social </w:t>
            </w:r>
            <w:r>
              <w:rPr>
                <w:sz w:val="20"/>
              </w:rPr>
              <w:t>d</w:t>
            </w:r>
            <w:r w:rsidRPr="004A1F64">
              <w:rPr>
                <w:sz w:val="20"/>
              </w:rPr>
              <w:t>istancing protocols to be followed at all times</w:t>
            </w:r>
            <w:r>
              <w:rPr>
                <w:sz w:val="20"/>
              </w:rPr>
              <w:t>.</w:t>
            </w:r>
          </w:p>
        </w:tc>
        <w:tc>
          <w:tcPr>
            <w:tcW w:w="2187" w:type="dxa"/>
            <w:shd w:val="clear" w:color="auto" w:fill="FFFFFF" w:themeFill="background1"/>
          </w:tcPr>
          <w:p w:rsidR="007F41EE" w:rsidRPr="004A1F64" w:rsidRDefault="007F41EE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Medium</w:t>
            </w:r>
          </w:p>
        </w:tc>
        <w:tc>
          <w:tcPr>
            <w:tcW w:w="2066" w:type="dxa"/>
            <w:shd w:val="clear" w:color="auto" w:fill="FFFFFF" w:themeFill="background1"/>
          </w:tcPr>
          <w:p w:rsidR="007F41EE" w:rsidRPr="004A1F64" w:rsidRDefault="007F41EE" w:rsidP="007F41EE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Teachers and/or Assitants of H20 Swim Fitness Ltd</w:t>
            </w:r>
          </w:p>
        </w:tc>
      </w:tr>
    </w:tbl>
    <w:p w:rsidR="007C15D2" w:rsidRDefault="007C15D2">
      <w:r>
        <w:br w:type="page"/>
      </w:r>
    </w:p>
    <w:tbl>
      <w:tblPr>
        <w:tblStyle w:val="GridTable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2392"/>
        <w:gridCol w:w="2337"/>
        <w:gridCol w:w="2357"/>
        <w:gridCol w:w="2548"/>
        <w:gridCol w:w="2187"/>
        <w:gridCol w:w="2066"/>
      </w:tblGrid>
      <w:tr w:rsidR="007F41EE" w:rsidRPr="004A1F64" w:rsidTr="00310645">
        <w:tc>
          <w:tcPr>
            <w:tcW w:w="2392" w:type="dxa"/>
            <w:shd w:val="clear" w:color="auto" w:fill="F2F2F2" w:themeFill="background1" w:themeFillShade="F2"/>
          </w:tcPr>
          <w:p w:rsidR="007F41EE" w:rsidRPr="004A1F64" w:rsidRDefault="007F41EE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lastRenderedPageBreak/>
              <w:t>Someone becomes unwell during session</w:t>
            </w:r>
          </w:p>
        </w:tc>
        <w:tc>
          <w:tcPr>
            <w:tcW w:w="2337" w:type="dxa"/>
            <w:shd w:val="clear" w:color="auto" w:fill="F2F2F2" w:themeFill="background1" w:themeFillShade="F2"/>
          </w:tcPr>
          <w:p w:rsidR="007F41EE" w:rsidRDefault="007F41EE" w:rsidP="007F41EE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7F41EE" w:rsidRDefault="007F41EE" w:rsidP="007F41EE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7F41EE" w:rsidRPr="004A1F64" w:rsidRDefault="007F41EE" w:rsidP="007F41EE">
            <w:pPr>
              <w:pStyle w:val="SEBodytext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:rsidR="007F41EE" w:rsidRPr="004A1F64" w:rsidRDefault="007F41EE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Low</w:t>
            </w:r>
          </w:p>
        </w:tc>
        <w:tc>
          <w:tcPr>
            <w:tcW w:w="2548" w:type="dxa"/>
            <w:shd w:val="clear" w:color="auto" w:fill="F2F2F2" w:themeFill="background1" w:themeFillShade="F2"/>
          </w:tcPr>
          <w:p w:rsidR="00426BF8" w:rsidRDefault="007F41EE" w:rsidP="00077A14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 w:rsidRPr="004A1F64">
              <w:rPr>
                <w:sz w:val="20"/>
              </w:rPr>
              <w:t>Contact parent guardian or next of kin and isolate individual in first aid room or other suitable area.</w:t>
            </w:r>
          </w:p>
          <w:p w:rsidR="00426BF8" w:rsidRDefault="00426BF8" w:rsidP="00426BF8">
            <w:pPr>
              <w:pStyle w:val="SEBodytext"/>
              <w:ind w:left="360"/>
              <w:rPr>
                <w:sz w:val="20"/>
              </w:rPr>
            </w:pPr>
          </w:p>
          <w:p w:rsidR="007F41EE" w:rsidRPr="004A1F64" w:rsidRDefault="007F41EE" w:rsidP="00077A14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 w:rsidRPr="004A1F64">
              <w:rPr>
                <w:sz w:val="20"/>
              </w:rPr>
              <w:t xml:space="preserve">Use appropriate PPE supplied by </w:t>
            </w:r>
            <w:r w:rsidR="00077A14">
              <w:rPr>
                <w:sz w:val="20"/>
              </w:rPr>
              <w:t>H20 Swim Fitness Ltd</w:t>
            </w:r>
          </w:p>
        </w:tc>
        <w:tc>
          <w:tcPr>
            <w:tcW w:w="2187" w:type="dxa"/>
            <w:shd w:val="clear" w:color="auto" w:fill="F2F2F2" w:themeFill="background1" w:themeFillShade="F2"/>
          </w:tcPr>
          <w:p w:rsidR="007F41EE" w:rsidRPr="004A1F64" w:rsidRDefault="007F41EE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Low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7F41EE" w:rsidRDefault="007F41EE" w:rsidP="004A1F64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Covid-19 Officer</w:t>
            </w:r>
          </w:p>
          <w:p w:rsidR="007F41EE" w:rsidRPr="004A1F64" w:rsidRDefault="007F41EE" w:rsidP="004A1F64">
            <w:pPr>
              <w:pStyle w:val="SEBodytext"/>
              <w:rPr>
                <w:sz w:val="20"/>
              </w:rPr>
            </w:pPr>
          </w:p>
        </w:tc>
      </w:tr>
      <w:tr w:rsidR="00077A14" w:rsidRPr="004A1F64" w:rsidTr="00310645">
        <w:tc>
          <w:tcPr>
            <w:tcW w:w="2392" w:type="dxa"/>
            <w:shd w:val="clear" w:color="auto" w:fill="FFFFFF" w:themeFill="background1"/>
          </w:tcPr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 xml:space="preserve">During </w:t>
            </w:r>
            <w:r>
              <w:rPr>
                <w:sz w:val="20"/>
              </w:rPr>
              <w:t>a</w:t>
            </w:r>
            <w:r w:rsidRPr="004A1F64">
              <w:rPr>
                <w:sz w:val="20"/>
              </w:rPr>
              <w:t>ctivity</w:t>
            </w:r>
          </w:p>
        </w:tc>
        <w:tc>
          <w:tcPr>
            <w:tcW w:w="2337" w:type="dxa"/>
            <w:shd w:val="clear" w:color="auto" w:fill="FFFFFF" w:themeFill="background1"/>
          </w:tcPr>
          <w:p w:rsidR="00077A14" w:rsidRDefault="00077A14" w:rsidP="00202592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077A14" w:rsidRDefault="00077A14" w:rsidP="00202592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077A14" w:rsidRPr="004A1F64" w:rsidRDefault="00077A14" w:rsidP="00202592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</w:p>
        </w:tc>
        <w:tc>
          <w:tcPr>
            <w:tcW w:w="2357" w:type="dxa"/>
            <w:shd w:val="clear" w:color="auto" w:fill="FFFFFF" w:themeFill="background1"/>
          </w:tcPr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High</w:t>
            </w:r>
          </w:p>
        </w:tc>
        <w:tc>
          <w:tcPr>
            <w:tcW w:w="2548" w:type="dxa"/>
            <w:shd w:val="clear" w:color="auto" w:fill="FFFFFF" w:themeFill="background1"/>
          </w:tcPr>
          <w:p w:rsidR="00077A14" w:rsidRDefault="00077A14" w:rsidP="00202592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 w:rsidRPr="004A1F64">
              <w:rPr>
                <w:sz w:val="20"/>
              </w:rPr>
              <w:t>Appropriate training to achieve social distancing protocols</w:t>
            </w:r>
            <w:r>
              <w:rPr>
                <w:sz w:val="20"/>
              </w:rPr>
              <w:t>.</w:t>
            </w:r>
          </w:p>
          <w:p w:rsidR="00D03157" w:rsidRDefault="00D03157" w:rsidP="00D03157">
            <w:pPr>
              <w:pStyle w:val="SEBodytext"/>
              <w:ind w:left="360"/>
              <w:rPr>
                <w:sz w:val="20"/>
              </w:rPr>
            </w:pPr>
          </w:p>
          <w:p w:rsidR="00D03157" w:rsidRDefault="00D03157" w:rsidP="00202592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No jumping or diving into pool under current restrictions.</w:t>
            </w:r>
          </w:p>
          <w:p w:rsidR="002B052B" w:rsidRPr="002B052B" w:rsidRDefault="002B052B" w:rsidP="002B052B">
            <w:pPr>
              <w:rPr>
                <w:sz w:val="20"/>
              </w:rPr>
            </w:pPr>
          </w:p>
          <w:p w:rsidR="002B052B" w:rsidRDefault="002B052B" w:rsidP="00202592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Swimmers MUST have their own goggles for personal use.</w:t>
            </w:r>
          </w:p>
          <w:p w:rsidR="00D03157" w:rsidRDefault="00D03157" w:rsidP="00D03157">
            <w:pPr>
              <w:pStyle w:val="SEBodytext"/>
              <w:rPr>
                <w:sz w:val="20"/>
              </w:rPr>
            </w:pPr>
          </w:p>
          <w:p w:rsidR="00D03157" w:rsidRPr="00D03157" w:rsidRDefault="00D03157" w:rsidP="00202592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 w:rsidRPr="00D03157">
              <w:rPr>
                <w:sz w:val="20"/>
              </w:rPr>
              <w:t>Swimmers will be allocated</w:t>
            </w:r>
            <w:r w:rsidR="002B052B">
              <w:rPr>
                <w:sz w:val="20"/>
              </w:rPr>
              <w:t xml:space="preserve"> floatation</w:t>
            </w:r>
            <w:r w:rsidRPr="00D03157">
              <w:rPr>
                <w:sz w:val="20"/>
              </w:rPr>
              <w:t xml:space="preserve"> equipment for their session which must not be shared. Each session will have new equipment</w:t>
            </w:r>
            <w:r>
              <w:rPr>
                <w:sz w:val="20"/>
              </w:rPr>
              <w:t xml:space="preserve"> provided.</w:t>
            </w:r>
          </w:p>
          <w:p w:rsidR="00077A14" w:rsidRDefault="00077A14" w:rsidP="00202592">
            <w:pPr>
              <w:pStyle w:val="SEBodytext"/>
              <w:ind w:left="360"/>
              <w:rPr>
                <w:sz w:val="20"/>
              </w:rPr>
            </w:pPr>
          </w:p>
          <w:p w:rsidR="00D03157" w:rsidRDefault="00077A14" w:rsidP="00D03157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Swimmers must adhere to instructions and guidance given.</w:t>
            </w:r>
          </w:p>
          <w:p w:rsidR="00D03157" w:rsidRDefault="00D03157" w:rsidP="00D03157">
            <w:pPr>
              <w:pStyle w:val="SEBodytext"/>
              <w:rPr>
                <w:sz w:val="20"/>
              </w:rPr>
            </w:pPr>
          </w:p>
          <w:p w:rsidR="00D03157" w:rsidRPr="00D03157" w:rsidRDefault="00D03157" w:rsidP="00D03157">
            <w:pPr>
              <w:pStyle w:val="SEBodytext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There will be zero tolerance regarding guidelines.</w:t>
            </w:r>
          </w:p>
          <w:p w:rsidR="00077A14" w:rsidRPr="004A1F64" w:rsidRDefault="00077A14" w:rsidP="00202592">
            <w:pPr>
              <w:pStyle w:val="SEBodytext"/>
              <w:rPr>
                <w:sz w:val="20"/>
              </w:rPr>
            </w:pPr>
          </w:p>
        </w:tc>
        <w:tc>
          <w:tcPr>
            <w:tcW w:w="2187" w:type="dxa"/>
          </w:tcPr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Medium</w:t>
            </w:r>
          </w:p>
        </w:tc>
        <w:tc>
          <w:tcPr>
            <w:tcW w:w="2066" w:type="dxa"/>
          </w:tcPr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Teachers and/or Assitants of H20 Swim Fitness Ltd</w:t>
            </w:r>
          </w:p>
        </w:tc>
      </w:tr>
    </w:tbl>
    <w:p w:rsidR="007C15D2" w:rsidRDefault="007C15D2">
      <w:r>
        <w:br w:type="page"/>
      </w:r>
    </w:p>
    <w:tbl>
      <w:tblPr>
        <w:tblStyle w:val="GridTable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2392"/>
        <w:gridCol w:w="2337"/>
        <w:gridCol w:w="2357"/>
        <w:gridCol w:w="2548"/>
        <w:gridCol w:w="2187"/>
        <w:gridCol w:w="2066"/>
      </w:tblGrid>
      <w:tr w:rsidR="00077A14" w:rsidRPr="004A1F64" w:rsidTr="00310645">
        <w:tc>
          <w:tcPr>
            <w:tcW w:w="2392" w:type="dxa"/>
            <w:shd w:val="clear" w:color="auto" w:fill="F2F2F2" w:themeFill="background1" w:themeFillShade="F2"/>
          </w:tcPr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lastRenderedPageBreak/>
              <w:t>Hygiene</w:t>
            </w:r>
            <w:r>
              <w:rPr>
                <w:sz w:val="20"/>
              </w:rPr>
              <w:t xml:space="preserve"> m</w:t>
            </w:r>
            <w:r w:rsidRPr="004A1F64">
              <w:rPr>
                <w:sz w:val="20"/>
              </w:rPr>
              <w:t>easures</w:t>
            </w:r>
          </w:p>
        </w:tc>
        <w:tc>
          <w:tcPr>
            <w:tcW w:w="2337" w:type="dxa"/>
            <w:shd w:val="clear" w:color="auto" w:fill="F2F2F2" w:themeFill="background1" w:themeFillShade="F2"/>
          </w:tcPr>
          <w:p w:rsidR="00077A14" w:rsidRDefault="00077A14" w:rsidP="00077A1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077A14" w:rsidRDefault="00077A14" w:rsidP="00077A1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077A14" w:rsidRPr="004A1F64" w:rsidRDefault="00077A14" w:rsidP="00077A14">
            <w:pPr>
              <w:pStyle w:val="SEBodytext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</w:p>
        </w:tc>
        <w:tc>
          <w:tcPr>
            <w:tcW w:w="2357" w:type="dxa"/>
            <w:shd w:val="clear" w:color="auto" w:fill="F2F2F2" w:themeFill="background1" w:themeFillShade="F2"/>
          </w:tcPr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High</w:t>
            </w:r>
          </w:p>
        </w:tc>
        <w:tc>
          <w:tcPr>
            <w:tcW w:w="2548" w:type="dxa"/>
            <w:shd w:val="clear" w:color="auto" w:fill="F2F2F2" w:themeFill="background1" w:themeFillShade="F2"/>
          </w:tcPr>
          <w:p w:rsidR="00077A1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 w:rsidRPr="004A1F64">
              <w:rPr>
                <w:sz w:val="20"/>
              </w:rPr>
              <w:t>Covid-19 Rules communicated to all members in advance.</w:t>
            </w:r>
          </w:p>
          <w:p w:rsidR="00077A14" w:rsidRDefault="00077A14" w:rsidP="00202592">
            <w:pPr>
              <w:pStyle w:val="SEBodytext"/>
              <w:ind w:left="360"/>
              <w:rPr>
                <w:sz w:val="20"/>
              </w:rPr>
            </w:pPr>
          </w:p>
          <w:p w:rsidR="00077A1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 xml:space="preserve">On arrival to the venue, all door handles, toilet areas and poolside safety equipment will be sanitised. </w:t>
            </w:r>
          </w:p>
          <w:p w:rsidR="00077A14" w:rsidRDefault="00077A14" w:rsidP="00202592">
            <w:pPr>
              <w:pStyle w:val="SEBodytext"/>
              <w:ind w:left="360"/>
              <w:rPr>
                <w:sz w:val="20"/>
              </w:rPr>
            </w:pPr>
          </w:p>
          <w:p w:rsidR="00077A1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 xml:space="preserve">Continual sanitising of hands by teachers. </w:t>
            </w:r>
          </w:p>
          <w:p w:rsidR="00077A14" w:rsidRPr="002B052B" w:rsidRDefault="00077A14" w:rsidP="002B052B">
            <w:pPr>
              <w:rPr>
                <w:sz w:val="20"/>
              </w:rPr>
            </w:pPr>
          </w:p>
          <w:p w:rsidR="00077A1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Any assistance for goggle amendments made by teachers will result in full sanitisation afterwards.</w:t>
            </w:r>
          </w:p>
          <w:p w:rsidR="00077A14" w:rsidRPr="002B052B" w:rsidRDefault="00077A14" w:rsidP="002B052B">
            <w:pPr>
              <w:rPr>
                <w:sz w:val="20"/>
              </w:rPr>
            </w:pPr>
          </w:p>
          <w:p w:rsidR="00077A1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If Swimmers have used the toilet they will need to ensure they have sanitised hands again.</w:t>
            </w:r>
          </w:p>
          <w:p w:rsidR="00077A14" w:rsidRPr="002B052B" w:rsidRDefault="00077A14" w:rsidP="002B052B">
            <w:pPr>
              <w:rPr>
                <w:sz w:val="20"/>
              </w:rPr>
            </w:pPr>
          </w:p>
          <w:p w:rsidR="00077A1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Toilets will be sanitised after each use.</w:t>
            </w:r>
          </w:p>
          <w:p w:rsidR="00077A14" w:rsidRPr="002B052B" w:rsidRDefault="00077A14" w:rsidP="002B052B">
            <w:pPr>
              <w:rPr>
                <w:sz w:val="20"/>
              </w:rPr>
            </w:pPr>
          </w:p>
          <w:p w:rsidR="00077A1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Handles and used areas will be sanitised between different sessions.</w:t>
            </w:r>
          </w:p>
          <w:p w:rsidR="00077A14" w:rsidRPr="002B052B" w:rsidRDefault="00077A14" w:rsidP="002B052B">
            <w:pPr>
              <w:rPr>
                <w:sz w:val="20"/>
              </w:rPr>
            </w:pPr>
          </w:p>
          <w:p w:rsidR="00077A14" w:rsidRPr="004A1F64" w:rsidRDefault="00077A14" w:rsidP="00202592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 xml:space="preserve">Any </w:t>
            </w:r>
            <w:r w:rsidR="002B052B">
              <w:rPr>
                <w:sz w:val="20"/>
              </w:rPr>
              <w:t>equipment</w:t>
            </w:r>
            <w:r>
              <w:rPr>
                <w:sz w:val="20"/>
              </w:rPr>
              <w:t xml:space="preserve"> used will be sanitised between sessions.</w:t>
            </w:r>
          </w:p>
        </w:tc>
        <w:tc>
          <w:tcPr>
            <w:tcW w:w="2187" w:type="dxa"/>
            <w:shd w:val="clear" w:color="auto" w:fill="F2F2F2" w:themeFill="background1" w:themeFillShade="F2"/>
          </w:tcPr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 w:rsidRPr="004A1F64">
              <w:rPr>
                <w:sz w:val="20"/>
              </w:rPr>
              <w:t>Medium</w:t>
            </w:r>
          </w:p>
        </w:tc>
        <w:tc>
          <w:tcPr>
            <w:tcW w:w="2066" w:type="dxa"/>
            <w:shd w:val="clear" w:color="auto" w:fill="F2F2F2" w:themeFill="background1" w:themeFillShade="F2"/>
          </w:tcPr>
          <w:p w:rsidR="00077A14" w:rsidRDefault="00077A14" w:rsidP="00202592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 xml:space="preserve">H20 Swim Fitness Ltd </w:t>
            </w:r>
          </w:p>
          <w:p w:rsidR="00077A14" w:rsidRDefault="00077A14" w:rsidP="00202592">
            <w:pPr>
              <w:pStyle w:val="SEBodytext"/>
              <w:rPr>
                <w:sz w:val="20"/>
              </w:rPr>
            </w:pPr>
          </w:p>
          <w:p w:rsidR="00077A14" w:rsidRPr="004A1F64" w:rsidRDefault="00077A14" w:rsidP="00202592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Swimmers</w:t>
            </w:r>
          </w:p>
        </w:tc>
      </w:tr>
    </w:tbl>
    <w:p w:rsidR="007C15D2" w:rsidRDefault="007C15D2">
      <w:r>
        <w:br w:type="page"/>
      </w:r>
    </w:p>
    <w:tbl>
      <w:tblPr>
        <w:tblStyle w:val="GridTable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/>
      </w:tblPr>
      <w:tblGrid>
        <w:gridCol w:w="2392"/>
        <w:gridCol w:w="2337"/>
        <w:gridCol w:w="2357"/>
        <w:gridCol w:w="2548"/>
        <w:gridCol w:w="2187"/>
        <w:gridCol w:w="2066"/>
      </w:tblGrid>
      <w:tr w:rsidR="00077A14" w:rsidRPr="004A1F64" w:rsidTr="00310645">
        <w:tc>
          <w:tcPr>
            <w:tcW w:w="2392" w:type="dxa"/>
            <w:shd w:val="clear" w:color="auto" w:fill="FFFFFF" w:themeFill="background1"/>
          </w:tcPr>
          <w:p w:rsidR="00077A14" w:rsidRPr="004A1F64" w:rsidRDefault="00077A14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lastRenderedPageBreak/>
              <w:t>Exiting the Pool and Venue</w:t>
            </w:r>
          </w:p>
        </w:tc>
        <w:tc>
          <w:tcPr>
            <w:tcW w:w="2337" w:type="dxa"/>
            <w:shd w:val="clear" w:color="auto" w:fill="FFFFFF" w:themeFill="background1"/>
          </w:tcPr>
          <w:p w:rsidR="00077A14" w:rsidRDefault="00077A14" w:rsidP="00077A1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Swimmers</w:t>
            </w:r>
          </w:p>
          <w:p w:rsidR="00077A14" w:rsidRDefault="00077A14" w:rsidP="00077A14">
            <w:pPr>
              <w:pStyle w:val="SEBodytext"/>
              <w:numPr>
                <w:ilvl w:val="0"/>
                <w:numId w:val="11"/>
              </w:numPr>
              <w:rPr>
                <w:sz w:val="20"/>
              </w:rPr>
            </w:pPr>
            <w:r>
              <w:rPr>
                <w:sz w:val="20"/>
              </w:rPr>
              <w:t>Teachers</w:t>
            </w:r>
          </w:p>
          <w:p w:rsidR="00077A14" w:rsidRDefault="00077A14" w:rsidP="00077A14">
            <w:pPr>
              <w:pStyle w:val="SEBodytext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Assistants</w:t>
            </w:r>
          </w:p>
          <w:p w:rsidR="00D03157" w:rsidRDefault="00D03157" w:rsidP="00077A14">
            <w:pPr>
              <w:pStyle w:val="SEBodytext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 xml:space="preserve">Parents </w:t>
            </w:r>
          </w:p>
          <w:p w:rsidR="00D03157" w:rsidRPr="004A1F64" w:rsidRDefault="00D03157" w:rsidP="00077A14">
            <w:pPr>
              <w:pStyle w:val="SEBodytext"/>
              <w:numPr>
                <w:ilvl w:val="0"/>
                <w:numId w:val="13"/>
              </w:numPr>
              <w:rPr>
                <w:sz w:val="20"/>
              </w:rPr>
            </w:pPr>
            <w:r>
              <w:rPr>
                <w:sz w:val="20"/>
              </w:rPr>
              <w:t>Guardians</w:t>
            </w:r>
          </w:p>
        </w:tc>
        <w:tc>
          <w:tcPr>
            <w:tcW w:w="2357" w:type="dxa"/>
            <w:shd w:val="clear" w:color="auto" w:fill="FFFFFF" w:themeFill="background1"/>
          </w:tcPr>
          <w:p w:rsidR="00077A14" w:rsidRPr="004A1F64" w:rsidRDefault="00077A14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  <w:tc>
          <w:tcPr>
            <w:tcW w:w="2548" w:type="dxa"/>
            <w:shd w:val="clear" w:color="auto" w:fill="FFFFFF" w:themeFill="background1"/>
          </w:tcPr>
          <w:p w:rsidR="00077A14" w:rsidRDefault="00077A14" w:rsidP="00077A14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One way exit from venue.</w:t>
            </w:r>
          </w:p>
          <w:p w:rsidR="00077A14" w:rsidRDefault="00077A14" w:rsidP="00077A14">
            <w:pPr>
              <w:pStyle w:val="SEBodytext"/>
              <w:ind w:left="36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077A14" w:rsidRDefault="00077A14" w:rsidP="00077A14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Each group will exit the pool at staggered intervals to adhere to social distancing.</w:t>
            </w:r>
          </w:p>
          <w:p w:rsidR="00077A14" w:rsidRDefault="00077A14" w:rsidP="00077A14">
            <w:pPr>
              <w:pStyle w:val="SEBodytext"/>
              <w:rPr>
                <w:sz w:val="20"/>
              </w:rPr>
            </w:pPr>
          </w:p>
          <w:p w:rsidR="00077A14" w:rsidRDefault="00077A14" w:rsidP="00077A14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Changing rooms and showers will not be in use.</w:t>
            </w:r>
          </w:p>
          <w:p w:rsidR="00077A14" w:rsidRDefault="00077A14" w:rsidP="00077A14">
            <w:pPr>
              <w:pStyle w:val="SEBodytext"/>
              <w:rPr>
                <w:sz w:val="20"/>
              </w:rPr>
            </w:pPr>
          </w:p>
          <w:p w:rsidR="00077A14" w:rsidRDefault="00077A14" w:rsidP="00077A14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Swimmers will be expected to place on over garments and shoes and leave the building.</w:t>
            </w:r>
          </w:p>
          <w:p w:rsidR="00D03157" w:rsidRDefault="00D03157" w:rsidP="00D03157">
            <w:pPr>
              <w:pStyle w:val="SEBodytext"/>
              <w:rPr>
                <w:sz w:val="20"/>
              </w:rPr>
            </w:pPr>
          </w:p>
          <w:p w:rsidR="00D03157" w:rsidRDefault="00D03157" w:rsidP="00D03157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 w:rsidRPr="00D03157">
              <w:rPr>
                <w:sz w:val="20"/>
              </w:rPr>
              <w:t>Parents/guardians must be prompt for collection of swimmers.</w:t>
            </w:r>
          </w:p>
          <w:p w:rsidR="00D03157" w:rsidRPr="00D03157" w:rsidRDefault="00D03157" w:rsidP="00D03157">
            <w:pPr>
              <w:pStyle w:val="SEBodytext"/>
              <w:rPr>
                <w:sz w:val="20"/>
              </w:rPr>
            </w:pPr>
          </w:p>
          <w:p w:rsidR="00077A14" w:rsidRPr="00077A14" w:rsidRDefault="00D03157" w:rsidP="00077A14">
            <w:pPr>
              <w:pStyle w:val="SEBodytext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Swimmers, parents or guardians must not re</w:t>
            </w:r>
            <w:r w:rsidR="007C15D2">
              <w:rPr>
                <w:sz w:val="20"/>
              </w:rPr>
              <w:t>-</w:t>
            </w:r>
            <w:r>
              <w:rPr>
                <w:sz w:val="20"/>
              </w:rPr>
              <w:t>enter the building.</w:t>
            </w:r>
          </w:p>
        </w:tc>
        <w:tc>
          <w:tcPr>
            <w:tcW w:w="2187" w:type="dxa"/>
          </w:tcPr>
          <w:p w:rsidR="00077A14" w:rsidRPr="004A1F64" w:rsidRDefault="007C15D2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  <w:tc>
          <w:tcPr>
            <w:tcW w:w="2066" w:type="dxa"/>
          </w:tcPr>
          <w:p w:rsidR="00077A14" w:rsidRDefault="007C15D2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H20 Swim Fitness Ltd</w:t>
            </w:r>
          </w:p>
          <w:p w:rsidR="007C15D2" w:rsidRPr="004A1F64" w:rsidRDefault="007C15D2" w:rsidP="004A1F64">
            <w:pPr>
              <w:pStyle w:val="SEBodytext"/>
              <w:rPr>
                <w:sz w:val="20"/>
              </w:rPr>
            </w:pPr>
            <w:r>
              <w:rPr>
                <w:sz w:val="20"/>
              </w:rPr>
              <w:t>Facility Operator</w:t>
            </w:r>
          </w:p>
        </w:tc>
      </w:tr>
    </w:tbl>
    <w:p w:rsidR="00F36B57" w:rsidRPr="007C15D2" w:rsidRDefault="00F36B57" w:rsidP="007C15D2">
      <w:r w:rsidRPr="008A51DF">
        <w:rPr>
          <w:rFonts w:cs="Arial"/>
          <w:sz w:val="20"/>
          <w:szCs w:val="20"/>
        </w:rPr>
        <w:tab/>
      </w:r>
    </w:p>
    <w:p w:rsidR="00CD75A8" w:rsidRPr="008A51DF" w:rsidRDefault="00CD75A8" w:rsidP="00384186">
      <w:pPr>
        <w:rPr>
          <w:rFonts w:cs="Arial"/>
          <w:sz w:val="20"/>
          <w:szCs w:val="20"/>
        </w:rPr>
      </w:pPr>
    </w:p>
    <w:sectPr w:rsidR="00CD75A8" w:rsidRPr="008A51DF" w:rsidSect="00365C5D">
      <w:headerReference w:type="first" r:id="rId9"/>
      <w:pgSz w:w="16840" w:h="11900" w:orient="landscape"/>
      <w:pgMar w:top="56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4DB" w:rsidRDefault="00E964DB" w:rsidP="00362075">
      <w:r>
        <w:separator/>
      </w:r>
    </w:p>
  </w:endnote>
  <w:endnote w:type="continuationSeparator" w:id="1">
    <w:p w:rsidR="00E964DB" w:rsidRDefault="00E964DB" w:rsidP="003620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4DB" w:rsidRDefault="00E964DB" w:rsidP="00362075">
      <w:r>
        <w:separator/>
      </w:r>
    </w:p>
  </w:footnote>
  <w:footnote w:type="continuationSeparator" w:id="1">
    <w:p w:rsidR="00E964DB" w:rsidRDefault="00E964DB" w:rsidP="003620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86" w:rsidRDefault="00830EC7"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-942507</wp:posOffset>
          </wp:positionH>
          <wp:positionV relativeFrom="page">
            <wp:posOffset>-3143451</wp:posOffset>
          </wp:positionV>
          <wp:extent cx="10692000" cy="10692000"/>
          <wp:effectExtent l="0" t="0" r="1905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quare wa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73DA9"/>
    <w:multiLevelType w:val="hybridMultilevel"/>
    <w:tmpl w:val="9AA2A3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5C6AA6"/>
    <w:multiLevelType w:val="hybridMultilevel"/>
    <w:tmpl w:val="405A18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984C2D"/>
    <w:multiLevelType w:val="hybridMultilevel"/>
    <w:tmpl w:val="A190A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92604D"/>
    <w:multiLevelType w:val="hybridMultilevel"/>
    <w:tmpl w:val="5F081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B4C93"/>
    <w:multiLevelType w:val="hybridMultilevel"/>
    <w:tmpl w:val="EDEC3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D799A"/>
    <w:multiLevelType w:val="hybridMultilevel"/>
    <w:tmpl w:val="D75C6AD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3560B"/>
    <w:multiLevelType w:val="hybridMultilevel"/>
    <w:tmpl w:val="D188DC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2475F29"/>
    <w:multiLevelType w:val="hybridMultilevel"/>
    <w:tmpl w:val="09C0690A"/>
    <w:lvl w:ilvl="0" w:tplc="0770A9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D599D"/>
    <w:multiLevelType w:val="hybridMultilevel"/>
    <w:tmpl w:val="689E10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EE0366"/>
    <w:multiLevelType w:val="hybridMultilevel"/>
    <w:tmpl w:val="A5A88B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2B93AF4"/>
    <w:multiLevelType w:val="hybridMultilevel"/>
    <w:tmpl w:val="CB725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CF6AA2"/>
    <w:multiLevelType w:val="hybridMultilevel"/>
    <w:tmpl w:val="D7BE55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A93175"/>
    <w:multiLevelType w:val="hybridMultilevel"/>
    <w:tmpl w:val="0D442B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7D04AA"/>
    <w:multiLevelType w:val="hybridMultilevel"/>
    <w:tmpl w:val="4044C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7"/>
  </w:num>
  <w:num w:numId="5">
    <w:abstractNumId w:val="13"/>
  </w:num>
  <w:num w:numId="6">
    <w:abstractNumId w:val="11"/>
  </w:num>
  <w:num w:numId="7">
    <w:abstractNumId w:val="12"/>
  </w:num>
  <w:num w:numId="8">
    <w:abstractNumId w:val="2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  <w:num w:numId="13">
    <w:abstractNumId w:val="9"/>
  </w:num>
  <w:num w:numId="1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GB" w:vendorID="64" w:dllVersion="131078" w:nlCheck="1" w:checkStyle="1"/>
  <w:attachedTemplate r:id="rId1"/>
  <w:stylePaneFormatFilter w:val="3F21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6E1FE5"/>
    <w:rsid w:val="000041DC"/>
    <w:rsid w:val="00012726"/>
    <w:rsid w:val="00016A47"/>
    <w:rsid w:val="0004298E"/>
    <w:rsid w:val="00045D9E"/>
    <w:rsid w:val="00060A78"/>
    <w:rsid w:val="000776A3"/>
    <w:rsid w:val="00077A14"/>
    <w:rsid w:val="00092C6F"/>
    <w:rsid w:val="0009450E"/>
    <w:rsid w:val="00095BB8"/>
    <w:rsid w:val="000C33E6"/>
    <w:rsid w:val="000D1CD1"/>
    <w:rsid w:val="00102158"/>
    <w:rsid w:val="00117540"/>
    <w:rsid w:val="00161976"/>
    <w:rsid w:val="00176EC1"/>
    <w:rsid w:val="001975D3"/>
    <w:rsid w:val="001A2FE6"/>
    <w:rsid w:val="001B30A2"/>
    <w:rsid w:val="001B5DA6"/>
    <w:rsid w:val="001F5833"/>
    <w:rsid w:val="002053B4"/>
    <w:rsid w:val="002124BD"/>
    <w:rsid w:val="00217EF8"/>
    <w:rsid w:val="00234F63"/>
    <w:rsid w:val="00284499"/>
    <w:rsid w:val="00287614"/>
    <w:rsid w:val="002B052B"/>
    <w:rsid w:val="002C18EE"/>
    <w:rsid w:val="002E6C4B"/>
    <w:rsid w:val="003042FA"/>
    <w:rsid w:val="00310645"/>
    <w:rsid w:val="00334DC8"/>
    <w:rsid w:val="0034381D"/>
    <w:rsid w:val="0034712A"/>
    <w:rsid w:val="00362075"/>
    <w:rsid w:val="00365C5D"/>
    <w:rsid w:val="00371094"/>
    <w:rsid w:val="00375E80"/>
    <w:rsid w:val="00384186"/>
    <w:rsid w:val="003A183B"/>
    <w:rsid w:val="003B0BEF"/>
    <w:rsid w:val="003D0AAF"/>
    <w:rsid w:val="003E05D5"/>
    <w:rsid w:val="00400FE4"/>
    <w:rsid w:val="00426BF8"/>
    <w:rsid w:val="004350A4"/>
    <w:rsid w:val="00442C46"/>
    <w:rsid w:val="00446A0B"/>
    <w:rsid w:val="00446F92"/>
    <w:rsid w:val="00470886"/>
    <w:rsid w:val="00472F23"/>
    <w:rsid w:val="00474BAB"/>
    <w:rsid w:val="004A1F64"/>
    <w:rsid w:val="004B2257"/>
    <w:rsid w:val="004C305C"/>
    <w:rsid w:val="004E0C8E"/>
    <w:rsid w:val="004E3D68"/>
    <w:rsid w:val="004E4C4D"/>
    <w:rsid w:val="0051288B"/>
    <w:rsid w:val="0051463C"/>
    <w:rsid w:val="005323E6"/>
    <w:rsid w:val="00541BA7"/>
    <w:rsid w:val="005433DB"/>
    <w:rsid w:val="00552607"/>
    <w:rsid w:val="005938F3"/>
    <w:rsid w:val="005B68F7"/>
    <w:rsid w:val="005F15C9"/>
    <w:rsid w:val="00606D81"/>
    <w:rsid w:val="00613BA9"/>
    <w:rsid w:val="00617D43"/>
    <w:rsid w:val="006565B6"/>
    <w:rsid w:val="006571A7"/>
    <w:rsid w:val="00673E3A"/>
    <w:rsid w:val="006A1ED9"/>
    <w:rsid w:val="006A5551"/>
    <w:rsid w:val="006B45DF"/>
    <w:rsid w:val="006D0C1A"/>
    <w:rsid w:val="006D37C3"/>
    <w:rsid w:val="006D40AE"/>
    <w:rsid w:val="006E1FE5"/>
    <w:rsid w:val="006F2FAD"/>
    <w:rsid w:val="006F5B8E"/>
    <w:rsid w:val="007447C2"/>
    <w:rsid w:val="007509CB"/>
    <w:rsid w:val="007517B0"/>
    <w:rsid w:val="00771C78"/>
    <w:rsid w:val="007907EC"/>
    <w:rsid w:val="007B442F"/>
    <w:rsid w:val="007C15D2"/>
    <w:rsid w:val="007F3FDC"/>
    <w:rsid w:val="007F41EE"/>
    <w:rsid w:val="007F5D72"/>
    <w:rsid w:val="008108FC"/>
    <w:rsid w:val="00810FA2"/>
    <w:rsid w:val="00812CF0"/>
    <w:rsid w:val="00826110"/>
    <w:rsid w:val="00830EC7"/>
    <w:rsid w:val="00855426"/>
    <w:rsid w:val="00867595"/>
    <w:rsid w:val="00874DF3"/>
    <w:rsid w:val="00887AF7"/>
    <w:rsid w:val="00887D9F"/>
    <w:rsid w:val="008A4C85"/>
    <w:rsid w:val="008A51DF"/>
    <w:rsid w:val="008B32FB"/>
    <w:rsid w:val="008B4FA2"/>
    <w:rsid w:val="008C262A"/>
    <w:rsid w:val="008C7C4B"/>
    <w:rsid w:val="008D094F"/>
    <w:rsid w:val="008F3A7B"/>
    <w:rsid w:val="008F639D"/>
    <w:rsid w:val="008F6AE2"/>
    <w:rsid w:val="00905F20"/>
    <w:rsid w:val="00951A9E"/>
    <w:rsid w:val="00995483"/>
    <w:rsid w:val="009A779C"/>
    <w:rsid w:val="009B5668"/>
    <w:rsid w:val="009B7066"/>
    <w:rsid w:val="009B7E25"/>
    <w:rsid w:val="009C2EBB"/>
    <w:rsid w:val="009C3481"/>
    <w:rsid w:val="00A05DB1"/>
    <w:rsid w:val="00A274A4"/>
    <w:rsid w:val="00A34AF2"/>
    <w:rsid w:val="00A62402"/>
    <w:rsid w:val="00A62D6D"/>
    <w:rsid w:val="00A6416C"/>
    <w:rsid w:val="00A733E2"/>
    <w:rsid w:val="00A77229"/>
    <w:rsid w:val="00A961D8"/>
    <w:rsid w:val="00AB39C0"/>
    <w:rsid w:val="00AB7468"/>
    <w:rsid w:val="00AC0A62"/>
    <w:rsid w:val="00B33A0E"/>
    <w:rsid w:val="00B403BD"/>
    <w:rsid w:val="00B554C7"/>
    <w:rsid w:val="00B85C1D"/>
    <w:rsid w:val="00B921ED"/>
    <w:rsid w:val="00B94155"/>
    <w:rsid w:val="00BB3843"/>
    <w:rsid w:val="00BB5A28"/>
    <w:rsid w:val="00BB69C5"/>
    <w:rsid w:val="00BD04B7"/>
    <w:rsid w:val="00BD78A3"/>
    <w:rsid w:val="00BE0D2A"/>
    <w:rsid w:val="00BF77C3"/>
    <w:rsid w:val="00C06976"/>
    <w:rsid w:val="00C12F9A"/>
    <w:rsid w:val="00C15E06"/>
    <w:rsid w:val="00C2301B"/>
    <w:rsid w:val="00C32209"/>
    <w:rsid w:val="00C439EA"/>
    <w:rsid w:val="00C6531F"/>
    <w:rsid w:val="00C75401"/>
    <w:rsid w:val="00C762A2"/>
    <w:rsid w:val="00C80DE6"/>
    <w:rsid w:val="00C821C6"/>
    <w:rsid w:val="00C9509C"/>
    <w:rsid w:val="00C96269"/>
    <w:rsid w:val="00CA07C1"/>
    <w:rsid w:val="00CD75A8"/>
    <w:rsid w:val="00CD77F1"/>
    <w:rsid w:val="00CF4961"/>
    <w:rsid w:val="00D02249"/>
    <w:rsid w:val="00D03157"/>
    <w:rsid w:val="00D12534"/>
    <w:rsid w:val="00D35571"/>
    <w:rsid w:val="00D42A67"/>
    <w:rsid w:val="00D73795"/>
    <w:rsid w:val="00D7708A"/>
    <w:rsid w:val="00D92477"/>
    <w:rsid w:val="00DA30B1"/>
    <w:rsid w:val="00DA40BC"/>
    <w:rsid w:val="00DB4DB1"/>
    <w:rsid w:val="00DD7BF7"/>
    <w:rsid w:val="00DE01C1"/>
    <w:rsid w:val="00DE79D9"/>
    <w:rsid w:val="00DF358E"/>
    <w:rsid w:val="00DF5C1F"/>
    <w:rsid w:val="00E34CBD"/>
    <w:rsid w:val="00E555DC"/>
    <w:rsid w:val="00E94AFD"/>
    <w:rsid w:val="00E964DB"/>
    <w:rsid w:val="00EC584B"/>
    <w:rsid w:val="00ED2597"/>
    <w:rsid w:val="00EE0686"/>
    <w:rsid w:val="00F36B57"/>
    <w:rsid w:val="00F53C43"/>
    <w:rsid w:val="00F70B5B"/>
    <w:rsid w:val="00FB7B20"/>
    <w:rsid w:val="00FC6114"/>
    <w:rsid w:val="00FF17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1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62A"/>
  </w:style>
  <w:style w:type="paragraph" w:styleId="Heading1">
    <w:name w:val="heading 1"/>
    <w:basedOn w:val="Normal"/>
    <w:next w:val="Normal"/>
    <w:link w:val="Heading1Char"/>
    <w:uiPriority w:val="9"/>
    <w:qFormat/>
    <w:rsid w:val="006E1F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F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B0D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C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B0D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4CB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778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Header">
    <w:name w:val="SE Header"/>
    <w:basedOn w:val="Normal"/>
    <w:qFormat/>
    <w:rsid w:val="006E1FE5"/>
    <w:rPr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6E1FE5"/>
    <w:pPr>
      <w:spacing w:before="120" w:after="120"/>
    </w:pPr>
    <w:rPr>
      <w:color w:val="2195AE"/>
      <w:sz w:val="32"/>
      <w:szCs w:val="32"/>
    </w:rPr>
  </w:style>
  <w:style w:type="paragraph" w:customStyle="1" w:styleId="SEBodytext">
    <w:name w:val="SE Body text"/>
    <w:basedOn w:val="Normal"/>
    <w:link w:val="SEBodytextChar"/>
    <w:qFormat/>
    <w:rsid w:val="006E1FE5"/>
    <w:rPr>
      <w:color w:val="555555" w:themeColor="text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E1FE5"/>
    <w:rPr>
      <w:rFonts w:asciiTheme="majorHAnsi" w:eastAsiaTheme="majorEastAsia" w:hAnsiTheme="majorHAnsi" w:cstheme="majorBidi"/>
      <w:color w:val="36B0D1" w:themeColor="accent1" w:themeShade="BF"/>
      <w:sz w:val="32"/>
      <w:szCs w:val="32"/>
    </w:rPr>
  </w:style>
  <w:style w:type="paragraph" w:styleId="NoSpacing">
    <w:name w:val="No Spacing"/>
    <w:uiPriority w:val="1"/>
    <w:qFormat/>
    <w:rsid w:val="006E1FE5"/>
  </w:style>
  <w:style w:type="character" w:customStyle="1" w:styleId="Heading2Char">
    <w:name w:val="Heading 2 Char"/>
    <w:basedOn w:val="DefaultParagraphFont"/>
    <w:link w:val="Heading2"/>
    <w:uiPriority w:val="9"/>
    <w:rsid w:val="006E1FE5"/>
    <w:rPr>
      <w:rFonts w:asciiTheme="majorHAnsi" w:eastAsiaTheme="majorEastAsia" w:hAnsiTheme="majorHAnsi" w:cstheme="majorBidi"/>
      <w:color w:val="36B0D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E1F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F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BD78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rsid w:val="00BD78A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D78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D78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78A3"/>
  </w:style>
  <w:style w:type="paragraph" w:styleId="Footer">
    <w:name w:val="footer"/>
    <w:basedOn w:val="Normal"/>
    <w:link w:val="FooterChar"/>
    <w:uiPriority w:val="99"/>
    <w:unhideWhenUsed/>
    <w:rsid w:val="00BD78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78A3"/>
  </w:style>
  <w:style w:type="paragraph" w:styleId="ListParagraph">
    <w:name w:val="List Paragraph"/>
    <w:basedOn w:val="Normal"/>
    <w:uiPriority w:val="34"/>
    <w:qFormat/>
    <w:rsid w:val="00ED2597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D2597"/>
    <w:rPr>
      <w:color w:val="2095AE" w:themeColor="hyperlink"/>
      <w:u w:val="single"/>
    </w:rPr>
  </w:style>
  <w:style w:type="paragraph" w:customStyle="1" w:styleId="gmail-m2423035149392980923msolistparagraph">
    <w:name w:val="gmail-m_2423035149392980923msolistparagraph"/>
    <w:basedOn w:val="Normal"/>
    <w:rsid w:val="00ED2597"/>
    <w:pPr>
      <w:spacing w:before="100" w:beforeAutospacing="1" w:after="100" w:afterAutospacing="1"/>
    </w:pPr>
    <w:rPr>
      <w:rFonts w:ascii="Times New Roman" w:hAnsi="Times New Roman" w:cs="Times New Roman"/>
      <w:sz w:val="24"/>
      <w:lang w:eastAsia="en-GB"/>
    </w:rPr>
  </w:style>
  <w:style w:type="table" w:customStyle="1" w:styleId="GridTable4Accent2">
    <w:name w:val="Grid Table 4 Accent 2"/>
    <w:basedOn w:val="TableNormal"/>
    <w:uiPriority w:val="49"/>
    <w:rsid w:val="00ED2597"/>
    <w:tblPr>
      <w:tblStyleRowBandSize w:val="1"/>
      <w:tblStyleColBandSize w:val="1"/>
      <w:tblInd w:w="0" w:type="dxa"/>
      <w:tblBorders>
        <w:top w:val="single" w:sz="4" w:space="0" w:color="64CCE2" w:themeColor="accent2" w:themeTint="99"/>
        <w:left w:val="single" w:sz="4" w:space="0" w:color="64CCE2" w:themeColor="accent2" w:themeTint="99"/>
        <w:bottom w:val="single" w:sz="4" w:space="0" w:color="64CCE2" w:themeColor="accent2" w:themeTint="99"/>
        <w:right w:val="single" w:sz="4" w:space="0" w:color="64CCE2" w:themeColor="accent2" w:themeTint="99"/>
        <w:insideH w:val="single" w:sz="4" w:space="0" w:color="64CCE2" w:themeColor="accent2" w:themeTint="99"/>
        <w:insideV w:val="single" w:sz="4" w:space="0" w:color="64CCE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95AE" w:themeColor="accent2"/>
          <w:left w:val="single" w:sz="4" w:space="0" w:color="2095AE" w:themeColor="accent2"/>
          <w:bottom w:val="single" w:sz="4" w:space="0" w:color="2095AE" w:themeColor="accent2"/>
          <w:right w:val="single" w:sz="4" w:space="0" w:color="2095AE" w:themeColor="accent2"/>
          <w:insideH w:val="nil"/>
          <w:insideV w:val="nil"/>
        </w:tcBorders>
        <w:shd w:val="clear" w:color="auto" w:fill="2095AE" w:themeFill="accent2"/>
      </w:tcPr>
    </w:tblStylePr>
    <w:tblStylePr w:type="lastRow">
      <w:rPr>
        <w:b/>
        <w:bCs/>
      </w:rPr>
      <w:tblPr/>
      <w:tcPr>
        <w:tcBorders>
          <w:top w:val="double" w:sz="4" w:space="0" w:color="2095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EF5" w:themeFill="accent2" w:themeFillTint="33"/>
      </w:tcPr>
    </w:tblStylePr>
    <w:tblStylePr w:type="band1Horz">
      <w:tblPr/>
      <w:tcPr>
        <w:shd w:val="clear" w:color="auto" w:fill="CBEEF5" w:themeFill="accent2" w:themeFillTint="33"/>
      </w:tcPr>
    </w:tblStylePr>
  </w:style>
  <w:style w:type="character" w:customStyle="1" w:styleId="ilfuvd">
    <w:name w:val="ilfuvd"/>
    <w:basedOn w:val="DefaultParagraphFont"/>
    <w:rsid w:val="006F2FAD"/>
  </w:style>
  <w:style w:type="character" w:styleId="FollowedHyperlink">
    <w:name w:val="FollowedHyperlink"/>
    <w:basedOn w:val="DefaultParagraphFont"/>
    <w:uiPriority w:val="99"/>
    <w:semiHidden/>
    <w:unhideWhenUsed/>
    <w:rsid w:val="009A779C"/>
    <w:rPr>
      <w:color w:val="7FCDE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CBD"/>
    <w:rPr>
      <w:rFonts w:asciiTheme="majorHAnsi" w:eastAsiaTheme="majorEastAsia" w:hAnsiTheme="majorHAnsi" w:cstheme="majorBidi"/>
      <w:i/>
      <w:iCs/>
      <w:color w:val="36B0D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4CBD"/>
    <w:rPr>
      <w:rFonts w:asciiTheme="majorHAnsi" w:eastAsiaTheme="majorEastAsia" w:hAnsiTheme="majorHAnsi" w:cstheme="majorBidi"/>
      <w:color w:val="20778F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095BB8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5323E6"/>
    <w:pPr>
      <w:widowControl w:val="0"/>
      <w:autoSpaceDE w:val="0"/>
      <w:autoSpaceDN w:val="0"/>
    </w:pPr>
    <w:rPr>
      <w:rFonts w:eastAsia="Arial" w:cs="Arial"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5323E6"/>
    <w:rPr>
      <w:rFonts w:eastAsia="Arial" w:cs="Arial"/>
      <w:sz w:val="22"/>
      <w:szCs w:val="22"/>
      <w:lang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32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23E6"/>
    <w:pPr>
      <w:widowControl w:val="0"/>
      <w:autoSpaceDE w:val="0"/>
      <w:autoSpaceDN w:val="0"/>
    </w:pPr>
    <w:rPr>
      <w:rFonts w:eastAsia="Arial" w:cs="Arial"/>
      <w:sz w:val="20"/>
      <w:szCs w:val="20"/>
      <w:lang w:eastAsia="en-GB" w:bidi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3E6"/>
    <w:rPr>
      <w:rFonts w:eastAsia="Arial" w:cs="Arial"/>
      <w:sz w:val="20"/>
      <w:szCs w:val="20"/>
      <w:lang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3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3E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84B"/>
    <w:pPr>
      <w:widowControl/>
      <w:autoSpaceDE/>
      <w:autoSpaceDN/>
    </w:pPr>
    <w:rPr>
      <w:rFonts w:eastAsiaTheme="minorHAnsi" w:cstheme="minorBidi"/>
      <w:b/>
      <w:bCs/>
      <w:lang w:eastAsia="en-US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584B"/>
    <w:rPr>
      <w:rFonts w:eastAsia="Arial" w:cs="Arial"/>
      <w:b/>
      <w:bCs/>
      <w:sz w:val="20"/>
      <w:szCs w:val="20"/>
      <w:lang w:eastAsia="en-GB" w:bidi="en-GB"/>
    </w:rPr>
  </w:style>
  <w:style w:type="character" w:customStyle="1" w:styleId="SEBodytextChar">
    <w:name w:val="SE Body text Char"/>
    <w:basedOn w:val="DefaultParagraphFont"/>
    <w:link w:val="SEBodytext"/>
    <w:locked/>
    <w:rsid w:val="00CA07C1"/>
    <w:rPr>
      <w:color w:val="555555" w:themeColor="text1"/>
      <w:sz w:val="22"/>
    </w:rPr>
  </w:style>
  <w:style w:type="paragraph" w:customStyle="1" w:styleId="LTASub-heading1">
    <w:name w:val="LTA Sub-heading 1"/>
    <w:autoRedefine/>
    <w:uiPriority w:val="5"/>
    <w:rsid w:val="00CD75A8"/>
    <w:pPr>
      <w:spacing w:before="360" w:line="204" w:lineRule="auto"/>
    </w:pPr>
    <w:rPr>
      <w:rFonts w:ascii="Impact" w:hAnsi="Impact"/>
      <w:caps/>
      <w:noProof/>
      <w:color w:val="1A7BC0"/>
      <w:sz w:val="28"/>
      <w:szCs w:val="22"/>
    </w:rPr>
  </w:style>
  <w:style w:type="paragraph" w:customStyle="1" w:styleId="1Text">
    <w:name w:val="1 Text"/>
    <w:basedOn w:val="Normal"/>
    <w:rsid w:val="00CD75A8"/>
    <w:pPr>
      <w:spacing w:line="240" w:lineRule="exact"/>
      <w:jc w:val="both"/>
    </w:pPr>
    <w:rPr>
      <w:rFonts w:eastAsia="Times New Roman" w:cs="Times New Roman"/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uhanr\AppData\Local\Microsoft\Windows\Temporary%20Internet%20Files\Content.IE5\HDM0IU0J\0b2afd9d5c52e6da.dotx" TargetMode="External"/></Relationships>
</file>

<file path=word/theme/theme1.xml><?xml version="1.0" encoding="utf-8"?>
<a:theme xmlns:a="http://schemas.openxmlformats.org/drawingml/2006/main" name="Office Theme">
  <a:themeElements>
    <a:clrScheme name="Swim England 1">
      <a:dk1>
        <a:srgbClr val="555555"/>
      </a:dk1>
      <a:lt1>
        <a:srgbClr val="FFFFFF"/>
      </a:lt1>
      <a:dk2>
        <a:srgbClr val="000000"/>
      </a:dk2>
      <a:lt2>
        <a:srgbClr val="EEEEEE"/>
      </a:lt2>
      <a:accent1>
        <a:srgbClr val="7FCDE2"/>
      </a:accent1>
      <a:accent2>
        <a:srgbClr val="2095AE"/>
      </a:accent2>
      <a:accent3>
        <a:srgbClr val="EE3A24"/>
      </a:accent3>
      <a:accent4>
        <a:srgbClr val="FFFFFF"/>
      </a:accent4>
      <a:accent5>
        <a:srgbClr val="FFFFFF"/>
      </a:accent5>
      <a:accent6>
        <a:srgbClr val="FFFFFF"/>
      </a:accent6>
      <a:hlink>
        <a:srgbClr val="2095AE"/>
      </a:hlink>
      <a:folHlink>
        <a:srgbClr val="7FCDE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5C25A7-8095-4DE0-A2D3-8C906E08B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0b2afd9d5c52e6da</Template>
  <TotalTime>89</TotalTime>
  <Pages>5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Amatuer Swimming Association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Philpot REO London Swimming</dc:creator>
  <cp:lastModifiedBy>My Computer</cp:lastModifiedBy>
  <cp:revision>8</cp:revision>
  <cp:lastPrinted>2019-08-22T12:41:00Z</cp:lastPrinted>
  <dcterms:created xsi:type="dcterms:W3CDTF">2020-08-13T11:25:00Z</dcterms:created>
  <dcterms:modified xsi:type="dcterms:W3CDTF">2020-08-13T12:48:00Z</dcterms:modified>
</cp:coreProperties>
</file>